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902C8" w14:textId="77777777" w:rsidR="00D90825" w:rsidRPr="003B7B79" w:rsidRDefault="00D90825" w:rsidP="00397A9A">
      <w:pPr>
        <w:jc w:val="center"/>
        <w:rPr>
          <w:rFonts w:ascii="新細明體" w:hAnsi="新細明體"/>
          <w:color w:val="000000"/>
          <w:sz w:val="20"/>
        </w:rPr>
      </w:pPr>
      <w:r w:rsidRPr="003B7B79">
        <w:rPr>
          <w:rFonts w:ascii="新細明體" w:hAnsi="新細明體" w:hint="eastAsia"/>
          <w:color w:val="000000"/>
          <w:sz w:val="20"/>
        </w:rPr>
        <w:t>【專簡</w:t>
      </w:r>
      <w:r w:rsidR="00015A9C" w:rsidRPr="003B7B79">
        <w:rPr>
          <w:rFonts w:ascii="新細明體" w:hAnsi="新細明體" w:hint="eastAsia"/>
          <w:color w:val="000000"/>
          <w:sz w:val="20"/>
        </w:rPr>
        <w:t>B</w:t>
      </w:r>
      <w:r w:rsidRPr="003B7B79">
        <w:rPr>
          <w:rFonts w:ascii="新細明體" w:hAnsi="新細明體" w:hint="eastAsia"/>
          <w:color w:val="000000"/>
          <w:sz w:val="20"/>
        </w:rPr>
        <w:t>】</w:t>
      </w:r>
      <w:r w:rsidR="00015A9C" w:rsidRPr="003B7B79">
        <w:rPr>
          <w:rFonts w:ascii="新細明體" w:hAnsi="新細明體" w:hint="eastAsia"/>
          <w:color w:val="000000"/>
          <w:sz w:val="44"/>
          <w:szCs w:val="44"/>
        </w:rPr>
        <w:t>【專利</w:t>
      </w:r>
      <w:r w:rsidR="00F16DB7" w:rsidRPr="003B7B79">
        <w:rPr>
          <w:rFonts w:ascii="新細明體" w:hAnsi="新細明體" w:hint="eastAsia"/>
          <w:color w:val="000000"/>
          <w:sz w:val="44"/>
          <w:szCs w:val="44"/>
        </w:rPr>
        <w:t>權</w:t>
      </w:r>
      <w:r w:rsidR="0059573B">
        <w:rPr>
          <w:rFonts w:ascii="新細明體" w:hAnsi="新細明體" w:hint="eastAsia"/>
          <w:color w:val="000000"/>
          <w:sz w:val="44"/>
          <w:szCs w:val="44"/>
        </w:rPr>
        <w:t>質權</w:t>
      </w:r>
      <w:r w:rsidR="00F9707B">
        <w:rPr>
          <w:rFonts w:ascii="新細明體" w:hAnsi="新細明體" w:hint="eastAsia"/>
          <w:color w:val="000000"/>
          <w:sz w:val="44"/>
          <w:szCs w:val="44"/>
        </w:rPr>
        <w:t>設定</w:t>
      </w:r>
      <w:r w:rsidR="00731EF6" w:rsidRPr="003B7B79">
        <w:rPr>
          <w:rFonts w:ascii="新細明體" w:hAnsi="新細明體" w:hint="eastAsia"/>
          <w:color w:val="000000"/>
          <w:sz w:val="44"/>
          <w:szCs w:val="44"/>
        </w:rPr>
        <w:t>登記</w:t>
      </w:r>
      <w:r w:rsidRPr="003B7B79">
        <w:rPr>
          <w:rFonts w:ascii="新細明體" w:hAnsi="新細明體" w:hint="eastAsia"/>
          <w:color w:val="000000"/>
          <w:sz w:val="44"/>
          <w:szCs w:val="44"/>
        </w:rPr>
        <w:t>申請書】</w:t>
      </w:r>
    </w:p>
    <w:p w14:paraId="0D4C824F"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w:t>
      </w:r>
    </w:p>
    <w:p w14:paraId="4B2FC766"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【專利類別】　　　　　　　　　發明</w:t>
      </w:r>
      <w:r w:rsidR="00731EF6" w:rsidRPr="003B7B79">
        <w:rPr>
          <w:rFonts w:ascii="新細明體" w:hAnsi="新細明體" w:hint="eastAsia"/>
          <w:color w:val="000000"/>
        </w:rPr>
        <w:t>/新型/設計</w:t>
      </w:r>
    </w:p>
    <w:p w14:paraId="03015E76"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【申請案號】　　　　　　　　　</w:t>
      </w:r>
    </w:p>
    <w:p w14:paraId="66919681" w14:textId="77777777" w:rsidR="00015A9C" w:rsidRPr="003B7B79" w:rsidRDefault="00287291" w:rsidP="00D90825">
      <w:pPr>
        <w:rPr>
          <w:rFonts w:ascii="新細明體" w:hAnsi="新細明體"/>
        </w:rPr>
      </w:pPr>
      <w:r w:rsidRPr="003B7B79">
        <w:rPr>
          <w:rFonts w:ascii="新細明體" w:hAnsi="新細明體" w:hint="eastAsia"/>
        </w:rPr>
        <w:t xml:space="preserve">【專利證書號數】　　　　　　　</w:t>
      </w:r>
    </w:p>
    <w:p w14:paraId="7A47B132"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【事務所或申請人案件編號】　　</w:t>
      </w:r>
    </w:p>
    <w:p w14:paraId="2B65D64F" w14:textId="77777777" w:rsidR="00186A1E" w:rsidRDefault="00186A1E" w:rsidP="00D90825">
      <w:pPr>
        <w:rPr>
          <w:rFonts w:ascii="新細明體" w:hAnsi="新細明體"/>
          <w:color w:val="000000"/>
        </w:rPr>
      </w:pPr>
    </w:p>
    <w:p w14:paraId="7CDB5403" w14:textId="77777777" w:rsidR="00C245C0" w:rsidRPr="003B7B79" w:rsidRDefault="00C245C0" w:rsidP="00D90825">
      <w:pPr>
        <w:rPr>
          <w:rFonts w:ascii="新細明體" w:hAnsi="新細明體"/>
          <w:color w:val="000000"/>
        </w:rPr>
      </w:pPr>
      <w:r w:rsidRPr="003B7B79">
        <w:rPr>
          <w:rFonts w:ascii="新細明體" w:hAnsi="新細明體" w:hint="eastAsia"/>
          <w:color w:val="000000"/>
        </w:rPr>
        <w:t xml:space="preserve">【提出申請者】　　　　　　　　</w:t>
      </w:r>
      <w:r w:rsidR="0059573B">
        <w:rPr>
          <w:rFonts w:ascii="新細明體" w:hAnsi="新細明體" w:hint="eastAsia"/>
          <w:color w:val="000000"/>
        </w:rPr>
        <w:t>質權</w:t>
      </w:r>
      <w:r w:rsidRPr="003B7B79">
        <w:rPr>
          <w:rFonts w:ascii="新細明體" w:hAnsi="新細明體" w:hint="eastAsia"/>
          <w:color w:val="000000"/>
        </w:rPr>
        <w:t>人／</w:t>
      </w:r>
      <w:r w:rsidR="0059573B">
        <w:rPr>
          <w:rFonts w:ascii="新細明體" w:hAnsi="新細明體" w:hint="eastAsia"/>
          <w:color w:val="000000"/>
        </w:rPr>
        <w:t>出質</w:t>
      </w:r>
      <w:r w:rsidRPr="003B7B79">
        <w:rPr>
          <w:rFonts w:ascii="新細明體" w:hAnsi="新細明體" w:hint="eastAsia"/>
          <w:color w:val="000000"/>
        </w:rPr>
        <w:t>人</w:t>
      </w:r>
    </w:p>
    <w:p w14:paraId="0532E397" w14:textId="77777777" w:rsidR="00C245C0" w:rsidRPr="003B7B79" w:rsidRDefault="00C245C0" w:rsidP="00D90825">
      <w:pPr>
        <w:rPr>
          <w:rFonts w:ascii="新細明體" w:hAnsi="新細明體"/>
          <w:color w:val="000000"/>
        </w:rPr>
      </w:pPr>
    </w:p>
    <w:p w14:paraId="0C51CBEF" w14:textId="77777777" w:rsidR="00D90825" w:rsidRPr="003B7B79" w:rsidRDefault="00D90825" w:rsidP="00D90825">
      <w:pPr>
        <w:ind w:left="480" w:hanging="480"/>
        <w:rPr>
          <w:rFonts w:ascii="新細明體" w:hAnsi="新細明體"/>
          <w:color w:val="000000"/>
        </w:rPr>
      </w:pPr>
      <w:r w:rsidRPr="003B7B79">
        <w:rPr>
          <w:rFonts w:ascii="新細明體" w:hAnsi="新細明體" w:hint="eastAsia"/>
          <w:color w:val="000000"/>
        </w:rPr>
        <w:t>【</w:t>
      </w:r>
      <w:r w:rsidR="0059573B">
        <w:rPr>
          <w:rFonts w:ascii="新細明體" w:hAnsi="新細明體" w:hint="eastAsia"/>
          <w:color w:val="000000"/>
        </w:rPr>
        <w:t>質權</w:t>
      </w:r>
      <w:r w:rsidRPr="003B7B79">
        <w:rPr>
          <w:rFonts w:ascii="新細明體" w:hAnsi="新細明體" w:hint="eastAsia"/>
          <w:color w:val="000000"/>
        </w:rPr>
        <w:t>人1】</w:t>
      </w:r>
    </w:p>
    <w:p w14:paraId="39094C84"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【國籍】　　　　　　　　　</w:t>
      </w:r>
    </w:p>
    <w:p w14:paraId="34C942BD"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【中文姓名】　　　　　　　</w:t>
      </w:r>
    </w:p>
    <w:p w14:paraId="28121DE2"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【英文姓名】　　　　　　　</w:t>
      </w:r>
    </w:p>
    <w:p w14:paraId="5A113D0B"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【中文名稱】　　　　　　　</w:t>
      </w:r>
    </w:p>
    <w:p w14:paraId="625FB5F2"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【英文名稱】　　　　　　　</w:t>
      </w:r>
    </w:p>
    <w:p w14:paraId="0CD3F4C9" w14:textId="77777777" w:rsidR="00D90825" w:rsidRPr="003B7B79" w:rsidRDefault="00D90825" w:rsidP="00D90825">
      <w:pPr>
        <w:rPr>
          <w:rFonts w:ascii="新細明體" w:hAnsi="新細明體"/>
          <w:color w:val="000000"/>
        </w:rPr>
      </w:pPr>
      <w:r w:rsidRPr="003B7B79">
        <w:rPr>
          <w:rFonts w:ascii="新細明體" w:hAnsi="新細明體"/>
          <w:color w:val="000000"/>
        </w:rPr>
        <w:t> </w:t>
      </w:r>
    </w:p>
    <w:p w14:paraId="3A627DC4" w14:textId="77777777" w:rsidR="00D90825" w:rsidRPr="003B7B79" w:rsidRDefault="00D90825" w:rsidP="00D90825">
      <w:pPr>
        <w:ind w:left="480" w:hanging="480"/>
        <w:rPr>
          <w:rFonts w:ascii="新細明體" w:hAnsi="新細明體"/>
          <w:color w:val="000000"/>
        </w:rPr>
      </w:pPr>
      <w:r w:rsidRPr="003B7B79">
        <w:rPr>
          <w:rFonts w:ascii="新細明體" w:hAnsi="新細明體"/>
          <w:color w:val="000000"/>
        </w:rPr>
        <w:t>【</w:t>
      </w:r>
      <w:r w:rsidR="0059573B">
        <w:rPr>
          <w:rFonts w:ascii="新細明體" w:hAnsi="新細明體" w:hint="eastAsia"/>
          <w:color w:val="000000"/>
        </w:rPr>
        <w:t>質權</w:t>
      </w:r>
      <w:r w:rsidR="00E527F5" w:rsidRPr="003B7B79">
        <w:rPr>
          <w:rFonts w:ascii="新細明體" w:hAnsi="新細明體" w:hint="eastAsia"/>
          <w:color w:val="000000"/>
        </w:rPr>
        <w:t>人之</w:t>
      </w:r>
      <w:r w:rsidRPr="003B7B79">
        <w:rPr>
          <w:rFonts w:ascii="新細明體" w:hAnsi="新細明體"/>
          <w:color w:val="000000"/>
        </w:rPr>
        <w:t>代理人1】</w:t>
      </w:r>
    </w:p>
    <w:p w14:paraId="6F7F8B43"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【中文姓名】　　　　　　　</w:t>
      </w:r>
    </w:p>
    <w:p w14:paraId="0B0E78FD" w14:textId="77777777" w:rsidR="00E527F5" w:rsidRPr="003B7B79" w:rsidRDefault="00E527F5" w:rsidP="00D90825">
      <w:pPr>
        <w:rPr>
          <w:rFonts w:ascii="新細明體" w:hAnsi="新細明體"/>
          <w:color w:val="000000"/>
        </w:rPr>
      </w:pPr>
    </w:p>
    <w:p w14:paraId="454427E6" w14:textId="77777777" w:rsidR="00E527F5" w:rsidRPr="003B7B79" w:rsidRDefault="00E527F5" w:rsidP="00E527F5">
      <w:pPr>
        <w:ind w:left="480" w:hanging="480"/>
        <w:rPr>
          <w:rFonts w:ascii="新細明體" w:hAnsi="新細明體"/>
          <w:color w:val="000000"/>
        </w:rPr>
      </w:pPr>
      <w:r w:rsidRPr="003B7B79">
        <w:rPr>
          <w:rFonts w:ascii="新細明體" w:hAnsi="新細明體" w:hint="eastAsia"/>
          <w:color w:val="000000"/>
        </w:rPr>
        <w:t>【</w:t>
      </w:r>
      <w:r w:rsidR="0059573B">
        <w:rPr>
          <w:rFonts w:ascii="新細明體" w:hAnsi="新細明體" w:hint="eastAsia"/>
          <w:color w:val="000000"/>
        </w:rPr>
        <w:t>出質</w:t>
      </w:r>
      <w:r w:rsidRPr="003B7B79">
        <w:rPr>
          <w:rFonts w:ascii="新細明體" w:hAnsi="新細明體" w:hint="eastAsia"/>
          <w:color w:val="000000"/>
        </w:rPr>
        <w:t>人1】</w:t>
      </w:r>
    </w:p>
    <w:p w14:paraId="62BB7FEA" w14:textId="77777777" w:rsidR="00E527F5" w:rsidRPr="003B7B79" w:rsidRDefault="00E527F5" w:rsidP="00E527F5">
      <w:pPr>
        <w:rPr>
          <w:rFonts w:ascii="新細明體" w:hAnsi="新細明體"/>
          <w:color w:val="000000"/>
        </w:rPr>
      </w:pPr>
      <w:r w:rsidRPr="003B7B79">
        <w:rPr>
          <w:rFonts w:ascii="新細明體" w:hAnsi="新細明體" w:hint="eastAsia"/>
          <w:color w:val="000000"/>
        </w:rPr>
        <w:t xml:space="preserve">　　【國籍】　　　　　　　　　</w:t>
      </w:r>
    </w:p>
    <w:p w14:paraId="4E271A49" w14:textId="77777777" w:rsidR="00E527F5" w:rsidRPr="003B7B79" w:rsidRDefault="00E527F5" w:rsidP="00E527F5">
      <w:pPr>
        <w:rPr>
          <w:rFonts w:ascii="新細明體" w:hAnsi="新細明體"/>
          <w:color w:val="000000"/>
        </w:rPr>
      </w:pPr>
      <w:r w:rsidRPr="003B7B79">
        <w:rPr>
          <w:rFonts w:ascii="新細明體" w:hAnsi="新細明體" w:hint="eastAsia"/>
          <w:color w:val="000000"/>
        </w:rPr>
        <w:t xml:space="preserve">　　【中文姓名】　　　　　　　</w:t>
      </w:r>
    </w:p>
    <w:p w14:paraId="4D283A09" w14:textId="77777777" w:rsidR="00E527F5" w:rsidRPr="003B7B79" w:rsidRDefault="00E527F5" w:rsidP="00E527F5">
      <w:pPr>
        <w:rPr>
          <w:rFonts w:ascii="新細明體" w:hAnsi="新細明體"/>
          <w:color w:val="000000"/>
        </w:rPr>
      </w:pPr>
      <w:r w:rsidRPr="003B7B79">
        <w:rPr>
          <w:rFonts w:ascii="新細明體" w:hAnsi="新細明體" w:hint="eastAsia"/>
          <w:color w:val="000000"/>
        </w:rPr>
        <w:t xml:space="preserve">　　【英文姓名】　　　　　　　</w:t>
      </w:r>
    </w:p>
    <w:p w14:paraId="1B474B1B" w14:textId="77777777" w:rsidR="00E527F5" w:rsidRPr="003B7B79" w:rsidRDefault="00E527F5" w:rsidP="00E527F5">
      <w:pPr>
        <w:rPr>
          <w:rFonts w:ascii="新細明體" w:hAnsi="新細明體"/>
          <w:color w:val="000000"/>
        </w:rPr>
      </w:pPr>
      <w:r w:rsidRPr="003B7B79">
        <w:rPr>
          <w:rFonts w:ascii="新細明體" w:hAnsi="新細明體" w:hint="eastAsia"/>
          <w:color w:val="000000"/>
        </w:rPr>
        <w:t xml:space="preserve">　　【中文名稱】　　　　　　　</w:t>
      </w:r>
    </w:p>
    <w:p w14:paraId="19190A80" w14:textId="77777777" w:rsidR="00E527F5" w:rsidRPr="003B7B79" w:rsidRDefault="00E527F5" w:rsidP="00E527F5">
      <w:pPr>
        <w:rPr>
          <w:rFonts w:ascii="新細明體" w:hAnsi="新細明體"/>
          <w:color w:val="000000"/>
        </w:rPr>
      </w:pPr>
      <w:r w:rsidRPr="003B7B79">
        <w:rPr>
          <w:rFonts w:ascii="新細明體" w:hAnsi="新細明體" w:hint="eastAsia"/>
          <w:color w:val="000000"/>
        </w:rPr>
        <w:t xml:space="preserve">　　【英文名稱】　　　　　　　</w:t>
      </w:r>
    </w:p>
    <w:p w14:paraId="70B4931C" w14:textId="77777777" w:rsidR="00E527F5" w:rsidRPr="003B7B79" w:rsidRDefault="00E527F5" w:rsidP="00E527F5">
      <w:pPr>
        <w:rPr>
          <w:rFonts w:ascii="新細明體" w:hAnsi="新細明體"/>
          <w:color w:val="000000"/>
        </w:rPr>
      </w:pPr>
      <w:r w:rsidRPr="003B7B79">
        <w:rPr>
          <w:rFonts w:ascii="新細明體" w:hAnsi="新細明體"/>
          <w:color w:val="000000"/>
        </w:rPr>
        <w:t> </w:t>
      </w:r>
    </w:p>
    <w:p w14:paraId="5A7C855E" w14:textId="77777777" w:rsidR="00E527F5" w:rsidRPr="003B7B79" w:rsidRDefault="00E527F5" w:rsidP="00E527F5">
      <w:pPr>
        <w:ind w:left="480" w:hanging="480"/>
        <w:rPr>
          <w:rFonts w:ascii="新細明體" w:hAnsi="新細明體"/>
          <w:color w:val="000000"/>
        </w:rPr>
      </w:pPr>
      <w:r w:rsidRPr="003B7B79">
        <w:rPr>
          <w:rFonts w:ascii="新細明體" w:hAnsi="新細明體"/>
          <w:color w:val="000000"/>
        </w:rPr>
        <w:t>【</w:t>
      </w:r>
      <w:r w:rsidR="0059573B">
        <w:rPr>
          <w:rFonts w:ascii="新細明體" w:hAnsi="新細明體" w:hint="eastAsia"/>
          <w:color w:val="000000"/>
        </w:rPr>
        <w:t>出質</w:t>
      </w:r>
      <w:r w:rsidRPr="003B7B79">
        <w:rPr>
          <w:rFonts w:ascii="新細明體" w:hAnsi="新細明體" w:hint="eastAsia"/>
          <w:color w:val="000000"/>
        </w:rPr>
        <w:t>人之</w:t>
      </w:r>
      <w:r w:rsidRPr="003B7B79">
        <w:rPr>
          <w:rFonts w:ascii="新細明體" w:hAnsi="新細明體"/>
          <w:color w:val="000000"/>
        </w:rPr>
        <w:t>代理人1】</w:t>
      </w:r>
    </w:p>
    <w:p w14:paraId="76154C13" w14:textId="77777777" w:rsidR="00E527F5" w:rsidRPr="003B7B79" w:rsidRDefault="00E527F5" w:rsidP="00E527F5">
      <w:pPr>
        <w:rPr>
          <w:rFonts w:ascii="新細明體" w:hAnsi="新細明體"/>
          <w:color w:val="000000"/>
        </w:rPr>
      </w:pPr>
      <w:r w:rsidRPr="003B7B79">
        <w:rPr>
          <w:rFonts w:ascii="新細明體" w:hAnsi="新細明體" w:hint="eastAsia"/>
          <w:color w:val="000000"/>
        </w:rPr>
        <w:t xml:space="preserve">　　【中文姓名】　　　　　　　</w:t>
      </w:r>
    </w:p>
    <w:p w14:paraId="2A146872" w14:textId="77777777" w:rsidR="00D90825" w:rsidRPr="003B7B79" w:rsidRDefault="00D90825" w:rsidP="00D90825">
      <w:pPr>
        <w:rPr>
          <w:rFonts w:ascii="新細明體" w:hAnsi="新細明體"/>
          <w:color w:val="000000"/>
        </w:rPr>
      </w:pPr>
    </w:p>
    <w:p w14:paraId="6BF7947C"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【申請內容】 </w:t>
      </w:r>
    </w:p>
    <w:p w14:paraId="1408464C" w14:textId="77777777" w:rsidR="00F000A7" w:rsidRDefault="00842F4E" w:rsidP="00186A1E">
      <w:pPr>
        <w:snapToGrid w:val="0"/>
        <w:spacing w:beforeLines="50" w:before="120" w:line="320" w:lineRule="exact"/>
        <w:ind w:firstLineChars="200" w:firstLine="480"/>
        <w:jc w:val="both"/>
        <w:rPr>
          <w:rFonts w:ascii="新細明體" w:hAnsi="新細明體"/>
          <w:bCs/>
        </w:rPr>
      </w:pPr>
      <w:r>
        <w:rPr>
          <w:rFonts w:ascii="新細明體" w:hAnsi="新細明體" w:hint="eastAsia"/>
          <w:shd w:val="clear" w:color="auto" w:fill="FFFFFF"/>
        </w:rPr>
        <w:t>質權</w:t>
      </w:r>
      <w:r w:rsidR="00CB20C6">
        <w:rPr>
          <w:rFonts w:ascii="新細明體" w:hAnsi="新細明體" w:hint="eastAsia"/>
          <w:shd w:val="clear" w:color="auto" w:fill="FFFFFF"/>
        </w:rPr>
        <w:t>登記</w:t>
      </w:r>
      <w:r w:rsidR="00F000A7">
        <w:rPr>
          <w:rFonts w:ascii="新細明體" w:hAnsi="新細明體" w:hint="eastAsia"/>
          <w:shd w:val="clear" w:color="auto" w:fill="FFFFFF"/>
        </w:rPr>
        <w:t>原因為「</w:t>
      </w:r>
      <w:r w:rsidR="00CB20C6">
        <w:rPr>
          <w:rFonts w:ascii="新細明體" w:hAnsi="新細明體" w:hint="eastAsia"/>
          <w:shd w:val="clear" w:color="auto" w:fill="FFFFFF"/>
        </w:rPr>
        <w:t>質權</w:t>
      </w:r>
      <w:r w:rsidR="00F000A7">
        <w:rPr>
          <w:rFonts w:ascii="新細明體" w:hAnsi="新細明體" w:hint="eastAsia"/>
          <w:shd w:val="clear" w:color="auto" w:fill="FFFFFF"/>
        </w:rPr>
        <w:t>設定」</w:t>
      </w:r>
    </w:p>
    <w:p w14:paraId="1C7D7ECB" w14:textId="77777777" w:rsidR="00731EF6" w:rsidRPr="00186A1E" w:rsidRDefault="00731EF6" w:rsidP="00D90825">
      <w:pPr>
        <w:rPr>
          <w:rFonts w:ascii="新細明體" w:hAnsi="新細明體"/>
          <w:color w:val="000000"/>
        </w:rPr>
      </w:pPr>
    </w:p>
    <w:p w14:paraId="1575F988" w14:textId="77777777" w:rsidR="00431A95" w:rsidRPr="003B7B79" w:rsidRDefault="00431A95" w:rsidP="00431A95">
      <w:pPr>
        <w:pStyle w:val="p0"/>
        <w:autoSpaceDN w:val="0"/>
        <w:spacing w:line="360" w:lineRule="atLeast"/>
        <w:rPr>
          <w:rFonts w:ascii="新細明體" w:hAnsi="新細明體"/>
          <w:sz w:val="24"/>
          <w:szCs w:val="24"/>
        </w:rPr>
      </w:pPr>
      <w:r w:rsidRPr="003B7B79">
        <w:rPr>
          <w:rFonts w:ascii="新細明體" w:hAnsi="新細明體" w:hint="eastAsia"/>
          <w:sz w:val="24"/>
          <w:szCs w:val="24"/>
        </w:rPr>
        <w:t>【同時辦理事項】</w:t>
      </w:r>
    </w:p>
    <w:p w14:paraId="69F28A54" w14:textId="77777777" w:rsidR="00431A95" w:rsidRPr="003B7B79" w:rsidRDefault="00431A95" w:rsidP="00431A95">
      <w:pPr>
        <w:pStyle w:val="p0"/>
        <w:autoSpaceDN w:val="0"/>
        <w:spacing w:line="360" w:lineRule="atLeast"/>
        <w:rPr>
          <w:rFonts w:ascii="新細明體" w:hAnsi="新細明體"/>
          <w:sz w:val="24"/>
          <w:szCs w:val="24"/>
        </w:rPr>
      </w:pPr>
      <w:r w:rsidRPr="003B7B79">
        <w:rPr>
          <w:rFonts w:ascii="新細明體" w:hAnsi="新細明體" w:hint="eastAsia"/>
          <w:sz w:val="24"/>
          <w:szCs w:val="24"/>
        </w:rPr>
        <w:t xml:space="preserve">　　【變更專利權人之地址】　　是</w:t>
      </w:r>
    </w:p>
    <w:p w14:paraId="18B1B400" w14:textId="77777777" w:rsidR="00431A95" w:rsidRPr="003B7B79" w:rsidRDefault="00431A95" w:rsidP="00431A95">
      <w:pPr>
        <w:pStyle w:val="p0"/>
        <w:autoSpaceDN w:val="0"/>
        <w:spacing w:line="360" w:lineRule="atLeast"/>
        <w:rPr>
          <w:rFonts w:ascii="新細明體" w:hAnsi="新細明體"/>
          <w:sz w:val="24"/>
          <w:szCs w:val="24"/>
        </w:rPr>
      </w:pPr>
      <w:r w:rsidRPr="003B7B79">
        <w:rPr>
          <w:rFonts w:ascii="新細明體" w:hAnsi="新細明體" w:hint="eastAsia"/>
          <w:sz w:val="24"/>
          <w:szCs w:val="24"/>
        </w:rPr>
        <w:t xml:space="preserve">　　【變更專利權人之代理人】　是</w:t>
      </w:r>
    </w:p>
    <w:p w14:paraId="745324A9" w14:textId="77777777" w:rsidR="00431A95" w:rsidRPr="003B7B79" w:rsidRDefault="00431A95" w:rsidP="00431A95">
      <w:pPr>
        <w:pStyle w:val="p0"/>
        <w:autoSpaceDN w:val="0"/>
        <w:spacing w:line="360" w:lineRule="atLeast"/>
        <w:rPr>
          <w:rFonts w:ascii="新細明體" w:hAnsi="新細明體"/>
          <w:sz w:val="24"/>
          <w:szCs w:val="24"/>
        </w:rPr>
      </w:pPr>
      <w:r w:rsidRPr="003B7B79">
        <w:rPr>
          <w:rFonts w:ascii="新細明體" w:hAnsi="新細明體" w:hint="eastAsia"/>
          <w:sz w:val="24"/>
          <w:szCs w:val="24"/>
        </w:rPr>
        <w:t xml:space="preserve">　　【變更專利權人之代表人】　是</w:t>
      </w:r>
    </w:p>
    <w:p w14:paraId="34B25E3B" w14:textId="77777777" w:rsidR="00431A95" w:rsidRPr="003B7B79" w:rsidRDefault="00431A95" w:rsidP="00431A95">
      <w:pPr>
        <w:pStyle w:val="p0"/>
        <w:autoSpaceDN w:val="0"/>
        <w:spacing w:line="360" w:lineRule="atLeast"/>
        <w:rPr>
          <w:rFonts w:ascii="新細明體" w:hAnsi="新細明體"/>
          <w:sz w:val="24"/>
          <w:szCs w:val="24"/>
        </w:rPr>
      </w:pPr>
      <w:r w:rsidRPr="003B7B79">
        <w:rPr>
          <w:rFonts w:ascii="新細明體" w:hAnsi="新細明體" w:hint="eastAsia"/>
          <w:sz w:val="24"/>
          <w:szCs w:val="24"/>
        </w:rPr>
        <w:t xml:space="preserve">　　【變更專利權人之姓名或名稱】是</w:t>
      </w:r>
    </w:p>
    <w:p w14:paraId="39D5DA92" w14:textId="77777777" w:rsidR="00431A95" w:rsidRPr="003B7B79" w:rsidRDefault="00431A95" w:rsidP="00431A95">
      <w:pPr>
        <w:pStyle w:val="p0"/>
        <w:autoSpaceDN w:val="0"/>
        <w:spacing w:line="360" w:lineRule="atLeast"/>
        <w:rPr>
          <w:rFonts w:ascii="新細明體" w:hAnsi="新細明體"/>
          <w:sz w:val="24"/>
          <w:szCs w:val="24"/>
        </w:rPr>
      </w:pPr>
      <w:r w:rsidRPr="003B7B79">
        <w:rPr>
          <w:rFonts w:ascii="新細明體" w:hAnsi="新細明體" w:hint="eastAsia"/>
          <w:sz w:val="24"/>
          <w:szCs w:val="24"/>
        </w:rPr>
        <w:t xml:space="preserve">　　【變更專利權人之簽章】　　是</w:t>
      </w:r>
    </w:p>
    <w:p w14:paraId="5C2EE469" w14:textId="77777777" w:rsidR="00431A95" w:rsidRPr="003B7B79" w:rsidRDefault="00431A95" w:rsidP="00D90825">
      <w:pPr>
        <w:rPr>
          <w:rFonts w:ascii="新細明體" w:hAnsi="新細明體"/>
          <w:color w:val="000000"/>
        </w:rPr>
      </w:pPr>
    </w:p>
    <w:p w14:paraId="0DFD7407"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【繳費資訊】</w:t>
      </w:r>
    </w:p>
    <w:p w14:paraId="4F58E8E3"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【繳費金額】　　　　　　　</w:t>
      </w:r>
      <w:r w:rsidR="00731EF6" w:rsidRPr="003B7B79">
        <w:rPr>
          <w:rFonts w:ascii="新細明體" w:hAnsi="新細明體" w:hint="eastAsia"/>
          <w:color w:val="000000"/>
        </w:rPr>
        <w:t>2</w:t>
      </w:r>
      <w:r w:rsidR="008B5B9B" w:rsidRPr="003B7B79">
        <w:rPr>
          <w:rFonts w:ascii="新細明體" w:hAnsi="新細明體" w:hint="eastAsia"/>
          <w:color w:val="000000"/>
        </w:rPr>
        <w:t>000</w:t>
      </w:r>
    </w:p>
    <w:p w14:paraId="20EB3D16"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【收據抬頭】　　　　　　　</w:t>
      </w:r>
    </w:p>
    <w:p w14:paraId="7B9328B0" w14:textId="77777777" w:rsidR="00D90825" w:rsidRPr="003B7B79" w:rsidRDefault="00D90825" w:rsidP="00D90825">
      <w:pPr>
        <w:rPr>
          <w:rFonts w:ascii="新細明體" w:hAnsi="新細明體"/>
          <w:color w:val="000000"/>
        </w:rPr>
      </w:pPr>
      <w:r w:rsidRPr="003B7B79">
        <w:rPr>
          <w:rFonts w:ascii="新細明體" w:hAnsi="新細明體"/>
          <w:color w:val="000000"/>
        </w:rPr>
        <w:t> </w:t>
      </w:r>
    </w:p>
    <w:p w14:paraId="578CF4E0"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lastRenderedPageBreak/>
        <w:t>【附送書件】</w:t>
      </w:r>
    </w:p>
    <w:p w14:paraId="559B28D7"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【基本資料表】　　　　　　</w:t>
      </w:r>
    </w:p>
    <w:p w14:paraId="3C7A966C"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【委任書】　　　　　　　　</w:t>
      </w:r>
    </w:p>
    <w:p w14:paraId="45E990AA" w14:textId="77777777" w:rsidR="00B823A4" w:rsidRPr="003B7B79" w:rsidRDefault="00B823A4" w:rsidP="00B823A4">
      <w:pPr>
        <w:rPr>
          <w:rFonts w:ascii="新細明體" w:hAnsi="新細明體"/>
        </w:rPr>
      </w:pPr>
      <w:r w:rsidRPr="003B7B79">
        <w:rPr>
          <w:rFonts w:ascii="新細明體" w:hAnsi="新細明體" w:hint="eastAsia"/>
        </w:rPr>
        <w:t xml:space="preserve">　　【</w:t>
      </w:r>
      <w:r w:rsidR="00186A1E">
        <w:rPr>
          <w:rFonts w:ascii="新細明體" w:hAnsi="新細明體" w:hint="eastAsia"/>
        </w:rPr>
        <w:t>質權設定證明文件</w:t>
      </w:r>
      <w:r w:rsidRPr="003B7B79">
        <w:rPr>
          <w:rFonts w:ascii="新細明體" w:hAnsi="新細明體" w:hint="eastAsia"/>
        </w:rPr>
        <w:t>】</w:t>
      </w:r>
    </w:p>
    <w:p w14:paraId="2C5FA506" w14:textId="77777777" w:rsidR="00D90825" w:rsidRPr="003B7B79" w:rsidRDefault="00B823A4" w:rsidP="00D90825">
      <w:pPr>
        <w:rPr>
          <w:rFonts w:ascii="新細明體" w:hAnsi="新細明體"/>
          <w:color w:val="000000"/>
        </w:rPr>
      </w:pPr>
      <w:r w:rsidRPr="003B7B79">
        <w:rPr>
          <w:rFonts w:ascii="新細明體" w:hAnsi="新細明體" w:hint="eastAsia"/>
        </w:rPr>
        <w:t xml:space="preserve">　　</w:t>
      </w:r>
      <w:r w:rsidR="00D90825" w:rsidRPr="003B7B79">
        <w:rPr>
          <w:rFonts w:ascii="新細明體" w:hAnsi="新細明體" w:hint="eastAsia"/>
          <w:color w:val="000000"/>
        </w:rPr>
        <w:t xml:space="preserve">【其他】　　　　　　　　</w:t>
      </w:r>
      <w:r w:rsidR="00D90825" w:rsidRPr="003B7B79">
        <w:rPr>
          <w:rFonts w:ascii="新細明體" w:hAnsi="新細明體" w:hint="eastAsia"/>
          <w:color w:val="000000"/>
        </w:rPr>
        <w:tab/>
      </w:r>
    </w:p>
    <w:p w14:paraId="6C4A93CB"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【文件描述】　　　　　　</w:t>
      </w:r>
    </w:p>
    <w:p w14:paraId="0414D0EE" w14:textId="77777777" w:rsidR="00D90825" w:rsidRPr="003B7B79" w:rsidRDefault="00D90825" w:rsidP="00D90825">
      <w:pPr>
        <w:rPr>
          <w:rFonts w:ascii="新細明體" w:hAnsi="新細明體"/>
          <w:color w:val="000000"/>
        </w:rPr>
      </w:pPr>
      <w:r w:rsidRPr="003B7B79">
        <w:rPr>
          <w:rFonts w:ascii="新細明體" w:hAnsi="新細明體" w:hint="eastAsia"/>
          <w:color w:val="000000"/>
        </w:rPr>
        <w:t xml:space="preserve">　　　【文件檔名】　　　　　　</w:t>
      </w:r>
    </w:p>
    <w:p w14:paraId="2D9FE971" w14:textId="77777777" w:rsidR="00D90825" w:rsidRPr="003B7B79" w:rsidRDefault="00D90825" w:rsidP="00D90825">
      <w:pPr>
        <w:rPr>
          <w:rFonts w:ascii="新細明體" w:hAnsi="新細明體"/>
          <w:color w:val="000000"/>
        </w:rPr>
      </w:pPr>
    </w:p>
    <w:p w14:paraId="6ACB699E" w14:textId="77777777" w:rsidR="00A002D3" w:rsidRPr="003B7B79" w:rsidRDefault="00A002D3" w:rsidP="00A002D3">
      <w:pPr>
        <w:rPr>
          <w:rFonts w:ascii="新細明體" w:hAnsi="新細明體"/>
          <w:color w:val="000000"/>
        </w:rPr>
      </w:pPr>
      <w:r w:rsidRPr="003B7B79">
        <w:rPr>
          <w:rFonts w:ascii="新細明體" w:hAnsi="新細明體" w:hint="eastAsia"/>
          <w:color w:val="000000"/>
        </w:rPr>
        <w:t>【本申請書所檢送之PDF檔或影像檔與原本或正本相同】</w:t>
      </w:r>
    </w:p>
    <w:p w14:paraId="189FBCE0" w14:textId="77777777" w:rsidR="00A002D3" w:rsidRPr="003B7B79" w:rsidRDefault="00A002D3" w:rsidP="00A002D3">
      <w:pPr>
        <w:rPr>
          <w:rFonts w:ascii="新細明體" w:hAnsi="新細明體"/>
        </w:rPr>
      </w:pPr>
      <w:r w:rsidRPr="003B7B79">
        <w:rPr>
          <w:rFonts w:ascii="新細明體" w:hAnsi="新細明體" w:hint="eastAsia"/>
          <w:color w:val="000000"/>
        </w:rPr>
        <w:t>【申請人已詳閱申請須知所定個人資料保護注意事項-並已確認本申請案之附件-除基本資料表-委任書外-不包含應予保密之個人資料-其載有個人資料者-同意智慧財產局提供任何人以自動化或非自動化之方式閱覽或抄錄或攝影或影印.】</w:t>
      </w:r>
    </w:p>
    <w:p w14:paraId="431D9532" w14:textId="77777777" w:rsidR="00A002D3" w:rsidRPr="003B7B79" w:rsidRDefault="00A002D3" w:rsidP="00D90825">
      <w:pPr>
        <w:rPr>
          <w:rFonts w:ascii="新細明體" w:hAnsi="新細明體"/>
          <w:color w:val="000000"/>
        </w:rPr>
      </w:pPr>
    </w:p>
    <w:p w14:paraId="60F1855D" w14:textId="77777777" w:rsidR="00705BA7" w:rsidRDefault="00705BA7" w:rsidP="00D90825">
      <w:pPr>
        <w:rPr>
          <w:rFonts w:ascii="新細明體" w:hAnsi="新細明體"/>
          <w:color w:val="000000"/>
        </w:rPr>
        <w:sectPr w:rsidR="00705BA7" w:rsidSect="00D97E05">
          <w:footerReference w:type="default" r:id="rId8"/>
          <w:pgSz w:w="11906" w:h="16838" w:code="9"/>
          <w:pgMar w:top="1247" w:right="1134" w:bottom="1247" w:left="1134" w:header="851" w:footer="992" w:gutter="0"/>
          <w:pgNumType w:start="1"/>
          <w:cols w:space="425"/>
          <w:docGrid w:linePitch="360"/>
        </w:sectPr>
      </w:pPr>
    </w:p>
    <w:p w14:paraId="2C9637B3"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lastRenderedPageBreak/>
        <w:t>【基本資料】</w:t>
      </w:r>
    </w:p>
    <w:p w14:paraId="19E38B9F"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【個人資料】</w:t>
      </w:r>
    </w:p>
    <w:p w14:paraId="49701213"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Pr>
          <w:rFonts w:ascii="新細明體" w:hAnsi="新細明體" w:hint="eastAsia"/>
          <w:color w:val="000000"/>
          <w:sz w:val="24"/>
          <w:szCs w:val="24"/>
        </w:rPr>
        <w:t>質權</w:t>
      </w:r>
      <w:r w:rsidRPr="003B7B79">
        <w:rPr>
          <w:rFonts w:ascii="新細明體" w:hAnsi="新細明體" w:hint="eastAsia"/>
          <w:color w:val="000000"/>
          <w:sz w:val="24"/>
          <w:szCs w:val="24"/>
        </w:rPr>
        <w:t>人】</w:t>
      </w:r>
    </w:p>
    <w:p w14:paraId="6B724F65"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【國籍】　　　　　　</w:t>
      </w:r>
    </w:p>
    <w:p w14:paraId="1B5CD67F"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【身分種類】　　　　自然人</w:t>
      </w:r>
      <w:r w:rsidRPr="003B7B79">
        <w:rPr>
          <w:rFonts w:ascii="新細明體" w:hAnsi="新細明體"/>
          <w:color w:val="000000"/>
          <w:sz w:val="24"/>
          <w:szCs w:val="24"/>
        </w:rPr>
        <w:t>/</w:t>
      </w:r>
      <w:r w:rsidRPr="003B7B79">
        <w:rPr>
          <w:rFonts w:ascii="新細明體" w:hAnsi="新細明體" w:hint="eastAsia"/>
          <w:color w:val="000000"/>
          <w:sz w:val="24"/>
          <w:szCs w:val="24"/>
        </w:rPr>
        <w:t>法人公司機關學校</w:t>
      </w:r>
      <w:r w:rsidRPr="003B7B79">
        <w:rPr>
          <w:rFonts w:ascii="新細明體" w:hAnsi="新細明體"/>
          <w:color w:val="000000"/>
          <w:sz w:val="24"/>
          <w:szCs w:val="24"/>
        </w:rPr>
        <w:t>/</w:t>
      </w:r>
      <w:r w:rsidR="001E6DA7" w:rsidRPr="001E6DA7">
        <w:rPr>
          <w:rFonts w:ascii="新細明體" w:hAnsi="新細明體" w:hint="eastAsia"/>
          <w:sz w:val="24"/>
          <w:szCs w:val="24"/>
        </w:rPr>
        <w:t>商號行號工廠非法人團體</w:t>
      </w:r>
    </w:p>
    <w:p w14:paraId="539D82E7"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【應受送達人】　　　是</w:t>
      </w:r>
    </w:p>
    <w:p w14:paraId="5CB3BDAB"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sidRPr="003B7B79">
        <w:rPr>
          <w:rFonts w:ascii="新細明體" w:hAnsi="新細明體"/>
          <w:color w:val="000000"/>
          <w:sz w:val="24"/>
          <w:szCs w:val="24"/>
        </w:rPr>
        <w:t>ID</w:t>
      </w:r>
      <w:r w:rsidRPr="003B7B79">
        <w:rPr>
          <w:rFonts w:ascii="新細明體" w:hAnsi="新細明體" w:hint="eastAsia"/>
          <w:color w:val="000000"/>
          <w:sz w:val="24"/>
          <w:szCs w:val="24"/>
        </w:rPr>
        <w:t xml:space="preserve">】　　　　　　　</w:t>
      </w:r>
    </w:p>
    <w:p w14:paraId="76803C95"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【中文姓名】　　　　</w:t>
      </w:r>
    </w:p>
    <w:p w14:paraId="30A11CD0"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【英文姓名】　　　　</w:t>
      </w:r>
    </w:p>
    <w:p w14:paraId="2FDB14A1"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【中文名稱】　　　　</w:t>
      </w:r>
    </w:p>
    <w:p w14:paraId="02B33FC1"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【英文名稱】　　　　</w:t>
      </w:r>
    </w:p>
    <w:p w14:paraId="31A18BBB"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【居住國】　　　　　</w:t>
      </w:r>
    </w:p>
    <w:p w14:paraId="1D7A5CC1"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【郵遞區號】　　　　</w:t>
      </w:r>
    </w:p>
    <w:p w14:paraId="7A451E18"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【中文地址】　　　　</w:t>
      </w:r>
    </w:p>
    <w:p w14:paraId="48A07195"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【英文地址】　　　　</w:t>
      </w:r>
    </w:p>
    <w:p w14:paraId="4E324C80"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【代表人中文姓名】　</w:t>
      </w:r>
    </w:p>
    <w:p w14:paraId="7AADAF80"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【代表人英文姓名】　</w:t>
      </w:r>
    </w:p>
    <w:p w14:paraId="7432BC01"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【電話】　　　　　　</w:t>
      </w:r>
    </w:p>
    <w:p w14:paraId="596371F7"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【傳真】　　　　　　</w:t>
      </w:r>
    </w:p>
    <w:p w14:paraId="5717F775"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【手機】　　　　　　</w:t>
      </w:r>
    </w:p>
    <w:p w14:paraId="4D7D1E77"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sidRPr="003B7B79">
        <w:rPr>
          <w:rFonts w:ascii="新細明體" w:hAnsi="新細明體"/>
          <w:color w:val="000000"/>
          <w:sz w:val="24"/>
          <w:szCs w:val="24"/>
        </w:rPr>
        <w:t>E-mail</w:t>
      </w:r>
      <w:r w:rsidRPr="003B7B79">
        <w:rPr>
          <w:rFonts w:ascii="新細明體" w:hAnsi="新細明體" w:hint="eastAsia"/>
          <w:color w:val="000000"/>
          <w:sz w:val="24"/>
          <w:szCs w:val="24"/>
        </w:rPr>
        <w:t xml:space="preserve">】　　　　　</w:t>
      </w:r>
    </w:p>
    <w:p w14:paraId="5406A8B3"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【法定代理人</w:t>
      </w:r>
      <w:r w:rsidRPr="003B7B79">
        <w:rPr>
          <w:rFonts w:ascii="新細明體" w:hAnsi="新細明體"/>
          <w:color w:val="000000"/>
          <w:sz w:val="24"/>
          <w:szCs w:val="24"/>
        </w:rPr>
        <w:t>ID</w:t>
      </w:r>
      <w:r w:rsidRPr="003B7B79">
        <w:rPr>
          <w:rFonts w:ascii="新細明體" w:hAnsi="新細明體" w:hint="eastAsia"/>
          <w:color w:val="000000"/>
          <w:sz w:val="24"/>
          <w:szCs w:val="24"/>
        </w:rPr>
        <w:t xml:space="preserve">】　</w:t>
      </w:r>
    </w:p>
    <w:p w14:paraId="1E82C354"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【法定代理人中文姓名】</w:t>
      </w:r>
    </w:p>
    <w:p w14:paraId="198C415D" w14:textId="77777777" w:rsidR="00705BA7" w:rsidRPr="003B7B79" w:rsidRDefault="00705BA7" w:rsidP="00705BA7">
      <w:pPr>
        <w:pStyle w:val="p0"/>
        <w:autoSpaceDN w:val="0"/>
        <w:spacing w:line="288" w:lineRule="auto"/>
        <w:rPr>
          <w:rFonts w:ascii="新細明體" w:hAnsi="新細明體"/>
        </w:rPr>
      </w:pPr>
    </w:p>
    <w:p w14:paraId="34B44A14"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Pr>
          <w:rFonts w:ascii="新細明體" w:hAnsi="新細明體" w:hint="eastAsia"/>
          <w:color w:val="000000"/>
          <w:sz w:val="24"/>
          <w:szCs w:val="24"/>
        </w:rPr>
        <w:t>質權</w:t>
      </w:r>
      <w:r w:rsidRPr="003B7B79">
        <w:rPr>
          <w:rFonts w:ascii="新細明體" w:hAnsi="新細明體" w:hint="eastAsia"/>
          <w:color w:val="000000"/>
          <w:sz w:val="24"/>
          <w:szCs w:val="24"/>
        </w:rPr>
        <w:t>人之代理人】</w:t>
      </w:r>
    </w:p>
    <w:p w14:paraId="038AAB13"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【證書字號】　　　　　</w:t>
      </w:r>
    </w:p>
    <w:p w14:paraId="79D1A827"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sidRPr="003B7B79">
        <w:rPr>
          <w:rFonts w:ascii="新細明體" w:hAnsi="新細明體"/>
          <w:color w:val="000000"/>
          <w:sz w:val="24"/>
          <w:szCs w:val="24"/>
        </w:rPr>
        <w:t>ID</w:t>
      </w:r>
      <w:r w:rsidRPr="003B7B79">
        <w:rPr>
          <w:rFonts w:ascii="新細明體" w:hAnsi="新細明體" w:hint="eastAsia"/>
          <w:color w:val="000000"/>
          <w:sz w:val="24"/>
          <w:szCs w:val="24"/>
        </w:rPr>
        <w:t xml:space="preserve">】　　　　　　　　</w:t>
      </w:r>
    </w:p>
    <w:p w14:paraId="7B2CDF78"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【中文姓名】　　　　　</w:t>
      </w:r>
    </w:p>
    <w:p w14:paraId="0385EFD0"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【郵遞區號】　　　　　</w:t>
      </w:r>
    </w:p>
    <w:p w14:paraId="444DC3B9"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【中文地址】　　　　　</w:t>
      </w:r>
    </w:p>
    <w:p w14:paraId="765A5CC8"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【電話】　　　　　　　</w:t>
      </w:r>
    </w:p>
    <w:p w14:paraId="03A656ED"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【傳真】　　　　　　　</w:t>
      </w:r>
    </w:p>
    <w:p w14:paraId="1F6175BA"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【手機】　　　　　　　</w:t>
      </w:r>
    </w:p>
    <w:p w14:paraId="78EE19D0"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sidRPr="003B7B79">
        <w:rPr>
          <w:rFonts w:ascii="新細明體" w:hAnsi="新細明體"/>
          <w:color w:val="000000"/>
          <w:sz w:val="24"/>
          <w:szCs w:val="24"/>
        </w:rPr>
        <w:t>E-mail</w:t>
      </w:r>
      <w:r w:rsidRPr="003B7B79">
        <w:rPr>
          <w:rFonts w:ascii="新細明體" w:hAnsi="新細明體" w:hint="eastAsia"/>
          <w:color w:val="000000"/>
          <w:sz w:val="24"/>
          <w:szCs w:val="24"/>
        </w:rPr>
        <w:t xml:space="preserve">】　　　　　　</w:t>
      </w:r>
    </w:p>
    <w:p w14:paraId="61613812" w14:textId="77777777" w:rsidR="00705BA7" w:rsidRPr="003B7B79" w:rsidRDefault="00705BA7" w:rsidP="00705BA7">
      <w:pPr>
        <w:pStyle w:val="p0"/>
        <w:autoSpaceDN w:val="0"/>
        <w:spacing w:line="288" w:lineRule="auto"/>
        <w:rPr>
          <w:rFonts w:ascii="新細明體" w:hAnsi="新細明體"/>
          <w:color w:val="000000"/>
          <w:sz w:val="24"/>
          <w:szCs w:val="24"/>
        </w:rPr>
      </w:pPr>
    </w:p>
    <w:p w14:paraId="69B0FFF3"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Pr>
          <w:rFonts w:ascii="新細明體" w:hAnsi="新細明體" w:hint="eastAsia"/>
          <w:color w:val="000000"/>
          <w:sz w:val="24"/>
          <w:szCs w:val="24"/>
        </w:rPr>
        <w:t>出質</w:t>
      </w:r>
      <w:r w:rsidRPr="003B7B79">
        <w:rPr>
          <w:rFonts w:ascii="新細明體" w:hAnsi="新細明體" w:hint="eastAsia"/>
          <w:color w:val="000000"/>
          <w:sz w:val="24"/>
          <w:szCs w:val="24"/>
        </w:rPr>
        <w:t>人】</w:t>
      </w:r>
    </w:p>
    <w:p w14:paraId="4657FF51"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【國籍】　　　　　　</w:t>
      </w:r>
    </w:p>
    <w:p w14:paraId="38EAB1CC"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【身分種類】　　　　自然人</w:t>
      </w:r>
      <w:r w:rsidRPr="003B7B79">
        <w:rPr>
          <w:rFonts w:ascii="新細明體" w:hAnsi="新細明體"/>
          <w:color w:val="000000"/>
          <w:sz w:val="24"/>
          <w:szCs w:val="24"/>
        </w:rPr>
        <w:t>/</w:t>
      </w:r>
      <w:r w:rsidRPr="003B7B79">
        <w:rPr>
          <w:rFonts w:ascii="新細明體" w:hAnsi="新細明體" w:hint="eastAsia"/>
          <w:color w:val="000000"/>
          <w:sz w:val="24"/>
          <w:szCs w:val="24"/>
        </w:rPr>
        <w:t>法人公司機關學校</w:t>
      </w:r>
      <w:r w:rsidRPr="003B7B79">
        <w:rPr>
          <w:rFonts w:ascii="新細明體" w:hAnsi="新細明體"/>
          <w:color w:val="000000"/>
          <w:sz w:val="24"/>
          <w:szCs w:val="24"/>
        </w:rPr>
        <w:t>/</w:t>
      </w:r>
      <w:r w:rsidR="00637BAE" w:rsidRPr="00637BAE">
        <w:rPr>
          <w:rFonts w:ascii="新細明體" w:hAnsi="新細明體" w:hint="eastAsia"/>
          <w:sz w:val="24"/>
          <w:szCs w:val="24"/>
        </w:rPr>
        <w:t>商號行號工廠非法人團體</w:t>
      </w:r>
    </w:p>
    <w:p w14:paraId="1EB3C41D"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lastRenderedPageBreak/>
        <w:t xml:space="preserve">　　　【應受送達人】　　　是</w:t>
      </w:r>
    </w:p>
    <w:p w14:paraId="717760AD"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sidRPr="003B7B79">
        <w:rPr>
          <w:rFonts w:ascii="新細明體" w:hAnsi="新細明體"/>
          <w:color w:val="000000"/>
          <w:sz w:val="24"/>
          <w:szCs w:val="24"/>
        </w:rPr>
        <w:t>ID</w:t>
      </w:r>
      <w:r w:rsidRPr="003B7B79">
        <w:rPr>
          <w:rFonts w:ascii="新細明體" w:hAnsi="新細明體" w:hint="eastAsia"/>
          <w:color w:val="000000"/>
          <w:sz w:val="24"/>
          <w:szCs w:val="24"/>
        </w:rPr>
        <w:t xml:space="preserve">】　　　　　　　</w:t>
      </w:r>
    </w:p>
    <w:p w14:paraId="0BC4CC61"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【中文姓名】　　　　</w:t>
      </w:r>
    </w:p>
    <w:p w14:paraId="17E15EB6"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【英文姓名】　　　　</w:t>
      </w:r>
    </w:p>
    <w:p w14:paraId="3BFB2BCF"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【中文名稱】　　　　</w:t>
      </w:r>
    </w:p>
    <w:p w14:paraId="2DCC66D0"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【英文名稱】　　　　</w:t>
      </w:r>
    </w:p>
    <w:p w14:paraId="1590FF66"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【居住國】　　　　　</w:t>
      </w:r>
    </w:p>
    <w:p w14:paraId="76A2AA9E"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【郵遞區號】　　　　</w:t>
      </w:r>
    </w:p>
    <w:p w14:paraId="597862F0"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【中文地址】　　　　</w:t>
      </w:r>
    </w:p>
    <w:p w14:paraId="7A786E9F"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【英文地址】　　　　</w:t>
      </w:r>
    </w:p>
    <w:p w14:paraId="7938B701"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【代表人中文姓名】　</w:t>
      </w:r>
    </w:p>
    <w:p w14:paraId="0FD19B46"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【代表人英文姓名】　</w:t>
      </w:r>
    </w:p>
    <w:p w14:paraId="773E9448"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【電話】　　　　　　</w:t>
      </w:r>
    </w:p>
    <w:p w14:paraId="36CB95C7"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【傳真】　　　　　　</w:t>
      </w:r>
    </w:p>
    <w:p w14:paraId="3B3DC471"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【手機】　　　　　　</w:t>
      </w:r>
    </w:p>
    <w:p w14:paraId="4BA5F206"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sidRPr="003B7B79">
        <w:rPr>
          <w:rFonts w:ascii="新細明體" w:hAnsi="新細明體"/>
          <w:color w:val="000000"/>
          <w:sz w:val="24"/>
          <w:szCs w:val="24"/>
        </w:rPr>
        <w:t>E-mail</w:t>
      </w:r>
      <w:r w:rsidRPr="003B7B79">
        <w:rPr>
          <w:rFonts w:ascii="新細明體" w:hAnsi="新細明體" w:hint="eastAsia"/>
          <w:color w:val="000000"/>
          <w:sz w:val="24"/>
          <w:szCs w:val="24"/>
        </w:rPr>
        <w:t xml:space="preserve">】　　　　　</w:t>
      </w:r>
    </w:p>
    <w:p w14:paraId="3842BB41"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【法定代理人</w:t>
      </w:r>
      <w:r w:rsidRPr="003B7B79">
        <w:rPr>
          <w:rFonts w:ascii="新細明體" w:hAnsi="新細明體"/>
          <w:color w:val="000000"/>
          <w:sz w:val="24"/>
          <w:szCs w:val="24"/>
        </w:rPr>
        <w:t>ID</w:t>
      </w:r>
      <w:r w:rsidRPr="003B7B79">
        <w:rPr>
          <w:rFonts w:ascii="新細明體" w:hAnsi="新細明體" w:hint="eastAsia"/>
          <w:color w:val="000000"/>
          <w:sz w:val="24"/>
          <w:szCs w:val="24"/>
        </w:rPr>
        <w:t xml:space="preserve">】　</w:t>
      </w:r>
    </w:p>
    <w:p w14:paraId="731675BE"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【法定代理人中文姓名】</w:t>
      </w:r>
    </w:p>
    <w:p w14:paraId="3FAFDEA7" w14:textId="77777777" w:rsidR="00705BA7" w:rsidRPr="003B7B79" w:rsidRDefault="00705BA7" w:rsidP="00705BA7">
      <w:pPr>
        <w:pStyle w:val="p0"/>
        <w:autoSpaceDN w:val="0"/>
        <w:spacing w:line="288" w:lineRule="auto"/>
        <w:rPr>
          <w:rFonts w:ascii="新細明體" w:hAnsi="新細明體"/>
        </w:rPr>
      </w:pPr>
    </w:p>
    <w:p w14:paraId="58FD8468"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Pr>
          <w:rFonts w:ascii="新細明體" w:hAnsi="新細明體" w:hint="eastAsia"/>
          <w:color w:val="000000"/>
          <w:sz w:val="24"/>
          <w:szCs w:val="24"/>
        </w:rPr>
        <w:t>出質</w:t>
      </w:r>
      <w:r w:rsidRPr="003B7B79">
        <w:rPr>
          <w:rFonts w:ascii="新細明體" w:hAnsi="新細明體" w:hint="eastAsia"/>
          <w:color w:val="000000"/>
          <w:sz w:val="24"/>
          <w:szCs w:val="24"/>
        </w:rPr>
        <w:t>人之代理人】</w:t>
      </w:r>
    </w:p>
    <w:p w14:paraId="10CD7E86"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【證書字號】　　　　　</w:t>
      </w:r>
    </w:p>
    <w:p w14:paraId="367B8E02"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sidRPr="003B7B79">
        <w:rPr>
          <w:rFonts w:ascii="新細明體" w:hAnsi="新細明體"/>
          <w:color w:val="000000"/>
          <w:sz w:val="24"/>
          <w:szCs w:val="24"/>
        </w:rPr>
        <w:t>ID</w:t>
      </w:r>
      <w:r w:rsidRPr="003B7B79">
        <w:rPr>
          <w:rFonts w:ascii="新細明體" w:hAnsi="新細明體" w:hint="eastAsia"/>
          <w:color w:val="000000"/>
          <w:sz w:val="24"/>
          <w:szCs w:val="24"/>
        </w:rPr>
        <w:t xml:space="preserve">】　　　　　　　　</w:t>
      </w:r>
    </w:p>
    <w:p w14:paraId="3D03A676"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【中文姓名】　　　　　</w:t>
      </w:r>
    </w:p>
    <w:p w14:paraId="5015DE80"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【郵遞區號】　　　　　</w:t>
      </w:r>
    </w:p>
    <w:p w14:paraId="7205A1F9"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【中文地址】　　　　　</w:t>
      </w:r>
    </w:p>
    <w:p w14:paraId="5D23C69D"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【電話】　　　　　　　</w:t>
      </w:r>
    </w:p>
    <w:p w14:paraId="40876A4C"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【傳真】　　　　　　　</w:t>
      </w:r>
    </w:p>
    <w:p w14:paraId="2605C9B7"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【手機】　　　　　　　</w:t>
      </w:r>
    </w:p>
    <w:p w14:paraId="47183EBB"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color w:val="000000"/>
          <w:sz w:val="24"/>
          <w:szCs w:val="24"/>
        </w:rPr>
        <w:t xml:space="preserve">　　　【</w:t>
      </w:r>
      <w:r w:rsidRPr="003B7B79">
        <w:rPr>
          <w:rFonts w:ascii="新細明體" w:hAnsi="新細明體"/>
          <w:color w:val="000000"/>
          <w:sz w:val="24"/>
          <w:szCs w:val="24"/>
        </w:rPr>
        <w:t>E-mail</w:t>
      </w:r>
      <w:r w:rsidRPr="003B7B79">
        <w:rPr>
          <w:rFonts w:ascii="新細明體" w:hAnsi="新細明體" w:hint="eastAsia"/>
          <w:color w:val="000000"/>
          <w:sz w:val="24"/>
          <w:szCs w:val="24"/>
        </w:rPr>
        <w:t xml:space="preserve">】　　　　　　</w:t>
      </w:r>
    </w:p>
    <w:p w14:paraId="082B7031" w14:textId="77777777" w:rsidR="00705BA7" w:rsidRPr="003B7B79" w:rsidRDefault="00705BA7" w:rsidP="00705BA7">
      <w:pPr>
        <w:pStyle w:val="p0"/>
        <w:autoSpaceDN w:val="0"/>
        <w:spacing w:line="288" w:lineRule="auto"/>
        <w:rPr>
          <w:rFonts w:ascii="新細明體" w:hAnsi="新細明體"/>
        </w:rPr>
      </w:pPr>
    </w:p>
    <w:p w14:paraId="057BBCA1" w14:textId="77777777" w:rsidR="00705BA7" w:rsidRPr="003B7B79" w:rsidRDefault="00705BA7" w:rsidP="00705BA7">
      <w:pPr>
        <w:pStyle w:val="p0"/>
        <w:autoSpaceDN w:val="0"/>
        <w:rPr>
          <w:rFonts w:ascii="新細明體" w:hAnsi="新細明體"/>
        </w:rPr>
      </w:pPr>
      <w:r w:rsidRPr="003B7B79">
        <w:rPr>
          <w:rFonts w:ascii="新細明體" w:hAnsi="新細明體" w:hint="eastAsia"/>
          <w:sz w:val="24"/>
          <w:szCs w:val="24"/>
        </w:rPr>
        <w:t xml:space="preserve">　　【送達代收人】</w:t>
      </w:r>
    </w:p>
    <w:p w14:paraId="77002222" w14:textId="77777777" w:rsidR="00705BA7" w:rsidRPr="003B7B79" w:rsidRDefault="00705BA7" w:rsidP="00705BA7">
      <w:pPr>
        <w:pStyle w:val="p0"/>
        <w:autoSpaceDN w:val="0"/>
        <w:rPr>
          <w:rFonts w:ascii="新細明體" w:hAnsi="新細明體"/>
        </w:rPr>
      </w:pPr>
      <w:r w:rsidRPr="003B7B79">
        <w:rPr>
          <w:rFonts w:ascii="新細明體" w:hAnsi="新細明體" w:hint="eastAsia"/>
          <w:sz w:val="24"/>
          <w:szCs w:val="24"/>
        </w:rPr>
        <w:t xml:space="preserve">　　　【</w:t>
      </w:r>
      <w:r w:rsidRPr="003B7B79">
        <w:rPr>
          <w:rFonts w:ascii="新細明體" w:hAnsi="新細明體"/>
          <w:sz w:val="24"/>
          <w:szCs w:val="24"/>
        </w:rPr>
        <w:t>ID</w:t>
      </w:r>
      <w:r w:rsidRPr="003B7B79">
        <w:rPr>
          <w:rFonts w:ascii="新細明體" w:hAnsi="新細明體" w:hint="eastAsia"/>
          <w:sz w:val="24"/>
          <w:szCs w:val="24"/>
        </w:rPr>
        <w:t xml:space="preserve">】　　　　　　　　</w:t>
      </w:r>
    </w:p>
    <w:p w14:paraId="5B2A74A7" w14:textId="77777777" w:rsidR="00705BA7" w:rsidRPr="003B7B79" w:rsidRDefault="00705BA7" w:rsidP="00705BA7">
      <w:pPr>
        <w:pStyle w:val="p0"/>
        <w:autoSpaceDN w:val="0"/>
        <w:rPr>
          <w:rFonts w:ascii="新細明體" w:hAnsi="新細明體"/>
        </w:rPr>
      </w:pPr>
      <w:r w:rsidRPr="003B7B79">
        <w:rPr>
          <w:rFonts w:ascii="新細明體" w:hAnsi="新細明體" w:hint="eastAsia"/>
          <w:sz w:val="24"/>
          <w:szCs w:val="24"/>
        </w:rPr>
        <w:t xml:space="preserve">　　　【中文姓名】　　　　　</w:t>
      </w:r>
    </w:p>
    <w:p w14:paraId="06C9FFB7" w14:textId="77777777" w:rsidR="00705BA7" w:rsidRPr="003B7B79" w:rsidRDefault="00705BA7" w:rsidP="00705BA7">
      <w:pPr>
        <w:pStyle w:val="p0"/>
        <w:autoSpaceDN w:val="0"/>
        <w:rPr>
          <w:rFonts w:ascii="新細明體" w:hAnsi="新細明體"/>
        </w:rPr>
      </w:pPr>
      <w:r w:rsidRPr="003B7B79">
        <w:rPr>
          <w:rFonts w:ascii="新細明體" w:hAnsi="新細明體" w:hint="eastAsia"/>
          <w:color w:val="000000"/>
          <w:sz w:val="24"/>
          <w:szCs w:val="24"/>
        </w:rPr>
        <w:t xml:space="preserve">　　　【郵遞區號】　　　　　</w:t>
      </w:r>
    </w:p>
    <w:p w14:paraId="0E63C92E" w14:textId="77777777" w:rsidR="00705BA7" w:rsidRPr="003B7B79" w:rsidRDefault="00705BA7" w:rsidP="00705BA7">
      <w:pPr>
        <w:pStyle w:val="p0"/>
        <w:autoSpaceDN w:val="0"/>
        <w:rPr>
          <w:rFonts w:ascii="新細明體" w:hAnsi="新細明體"/>
        </w:rPr>
      </w:pPr>
      <w:r w:rsidRPr="003B7B79">
        <w:rPr>
          <w:rFonts w:ascii="新細明體" w:hAnsi="新細明體" w:hint="eastAsia"/>
          <w:sz w:val="24"/>
          <w:szCs w:val="24"/>
        </w:rPr>
        <w:t xml:space="preserve">　　　【中文地址】　　　　　</w:t>
      </w:r>
    </w:p>
    <w:p w14:paraId="252997F2" w14:textId="77777777" w:rsidR="00705BA7" w:rsidRPr="003B7B79" w:rsidRDefault="00705BA7" w:rsidP="00705BA7">
      <w:pPr>
        <w:pStyle w:val="p0"/>
        <w:autoSpaceDN w:val="0"/>
        <w:rPr>
          <w:rFonts w:ascii="新細明體" w:hAnsi="新細明體"/>
        </w:rPr>
      </w:pPr>
      <w:r w:rsidRPr="003B7B79">
        <w:rPr>
          <w:rFonts w:ascii="新細明體" w:hAnsi="新細明體" w:hint="eastAsia"/>
          <w:sz w:val="24"/>
          <w:szCs w:val="24"/>
        </w:rPr>
        <w:t xml:space="preserve">　　　【電話】　　　　　　　</w:t>
      </w:r>
    </w:p>
    <w:p w14:paraId="47B6D529" w14:textId="77777777" w:rsidR="00705BA7" w:rsidRPr="003B7B79" w:rsidRDefault="00705BA7" w:rsidP="00705BA7">
      <w:pPr>
        <w:pStyle w:val="p0"/>
        <w:autoSpaceDN w:val="0"/>
        <w:spacing w:line="288" w:lineRule="auto"/>
        <w:rPr>
          <w:rFonts w:ascii="新細明體" w:hAnsi="新細明體"/>
        </w:rPr>
      </w:pPr>
      <w:r w:rsidRPr="003B7B79">
        <w:rPr>
          <w:rFonts w:ascii="新細明體" w:hAnsi="新細明體" w:hint="eastAsia"/>
          <w:sz w:val="24"/>
          <w:szCs w:val="24"/>
        </w:rPr>
        <w:t xml:space="preserve">　</w:t>
      </w:r>
    </w:p>
    <w:p w14:paraId="4C1C7337" w14:textId="77777777" w:rsidR="00705BA7" w:rsidRPr="003B7B79" w:rsidRDefault="00705BA7" w:rsidP="00705BA7">
      <w:pPr>
        <w:pStyle w:val="p0"/>
        <w:autoSpaceDN w:val="0"/>
        <w:spacing w:line="288" w:lineRule="auto"/>
        <w:rPr>
          <w:rFonts w:ascii="新細明體" w:hAnsi="新細明體"/>
          <w:color w:val="000000"/>
          <w:sz w:val="24"/>
          <w:szCs w:val="24"/>
        </w:rPr>
      </w:pPr>
      <w:r w:rsidRPr="003B7B79">
        <w:rPr>
          <w:rFonts w:ascii="新細明體" w:hAnsi="新細明體" w:hint="eastAsia"/>
          <w:color w:val="000000"/>
          <w:sz w:val="24"/>
          <w:szCs w:val="24"/>
        </w:rPr>
        <w:t>【授權轉帳用戶】</w:t>
      </w:r>
    </w:p>
    <w:p w14:paraId="7A7CDF57" w14:textId="77777777" w:rsidR="00705BA7" w:rsidRPr="003B7B79" w:rsidRDefault="00705BA7" w:rsidP="00705BA7">
      <w:pPr>
        <w:pStyle w:val="p0"/>
        <w:autoSpaceDN w:val="0"/>
        <w:spacing w:line="288" w:lineRule="auto"/>
        <w:rPr>
          <w:rFonts w:ascii="新細明體" w:hAnsi="新細明體"/>
          <w:color w:val="000000"/>
          <w:sz w:val="24"/>
          <w:szCs w:val="24"/>
        </w:rPr>
      </w:pPr>
      <w:r w:rsidRPr="003B7B79">
        <w:rPr>
          <w:rFonts w:ascii="新細明體" w:hAnsi="新細明體" w:hint="eastAsia"/>
          <w:color w:val="000000"/>
          <w:sz w:val="24"/>
          <w:szCs w:val="24"/>
        </w:rPr>
        <w:t xml:space="preserve">　　　【扣繳帳號末5碼】　　</w:t>
      </w:r>
    </w:p>
    <w:p w14:paraId="23910F0F" w14:textId="77777777" w:rsidR="00705BA7" w:rsidRPr="003B7B79" w:rsidRDefault="00705BA7" w:rsidP="00705BA7">
      <w:pPr>
        <w:pStyle w:val="p0"/>
        <w:autoSpaceDN w:val="0"/>
        <w:spacing w:line="288" w:lineRule="auto"/>
        <w:rPr>
          <w:rFonts w:ascii="新細明體" w:hAnsi="新細明體"/>
          <w:color w:val="000000"/>
          <w:sz w:val="24"/>
          <w:szCs w:val="24"/>
        </w:rPr>
      </w:pPr>
      <w:r w:rsidRPr="003B7B79">
        <w:rPr>
          <w:rFonts w:ascii="新細明體" w:hAnsi="新細明體" w:hint="eastAsia"/>
          <w:color w:val="000000"/>
          <w:sz w:val="24"/>
          <w:szCs w:val="24"/>
        </w:rPr>
        <w:lastRenderedPageBreak/>
        <w:t xml:space="preserve">　　　【用戶ID】　　　　　　</w:t>
      </w:r>
    </w:p>
    <w:p w14:paraId="396C99F8" w14:textId="768C1399" w:rsidR="00D90825" w:rsidRPr="003B7B79" w:rsidRDefault="00705BA7" w:rsidP="00CB6434">
      <w:pPr>
        <w:pStyle w:val="p0"/>
        <w:autoSpaceDN w:val="0"/>
        <w:spacing w:line="288" w:lineRule="auto"/>
        <w:rPr>
          <w:rFonts w:ascii="新細明體" w:hAnsi="新細明體" w:hint="eastAsia"/>
          <w:color w:val="000000"/>
        </w:rPr>
      </w:pPr>
      <w:r w:rsidRPr="003B7B79">
        <w:rPr>
          <w:rFonts w:ascii="新細明體" w:hAnsi="新細明體" w:hint="eastAsia"/>
          <w:color w:val="000000"/>
          <w:sz w:val="24"/>
          <w:szCs w:val="24"/>
        </w:rPr>
        <w:t xml:space="preserve">　　　【收據種類】　　　　　電子</w:t>
      </w:r>
    </w:p>
    <w:sectPr w:rsidR="00D90825" w:rsidRPr="003B7B79" w:rsidSect="00D97E05">
      <w:footerReference w:type="default" r:id="rId9"/>
      <w:pgSz w:w="11906" w:h="16838" w:code="9"/>
      <w:pgMar w:top="1247" w:right="1134" w:bottom="1247" w:left="1134"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FEBC8" w14:textId="77777777" w:rsidR="00E936BB" w:rsidRDefault="00E936BB">
      <w:r>
        <w:separator/>
      </w:r>
    </w:p>
  </w:endnote>
  <w:endnote w:type="continuationSeparator" w:id="0">
    <w:p w14:paraId="1ECCF16A" w14:textId="77777777" w:rsidR="00E936BB" w:rsidRDefault="00E93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758C1" w14:textId="6844C724" w:rsidR="00705BA7" w:rsidRPr="00705BA7" w:rsidRDefault="00705BA7" w:rsidP="00705BA7">
    <w:pPr>
      <w:pStyle w:val="a7"/>
      <w:jc w:val="center"/>
    </w:pPr>
    <w:r>
      <w:rPr>
        <w:rFonts w:hint="eastAsia"/>
      </w:rPr>
      <w:t>第</w:t>
    </w:r>
    <w:r>
      <w:fldChar w:fldCharType="begin"/>
    </w:r>
    <w:r>
      <w:instrText>PAGE   \* MERGEFORMAT</w:instrText>
    </w:r>
    <w:r>
      <w:fldChar w:fldCharType="separate"/>
    </w:r>
    <w:r w:rsidR="001E6DA7" w:rsidRPr="001E6DA7">
      <w:rPr>
        <w:noProof/>
        <w:lang w:val="zh-TW"/>
      </w:rPr>
      <w:t>2</w:t>
    </w:r>
    <w:r>
      <w:fldChar w:fldCharType="end"/>
    </w:r>
    <w:r>
      <w:rPr>
        <w:rFonts w:hint="eastAsia"/>
      </w:rPr>
      <w:t>頁，共</w:t>
    </w:r>
    <w:fldSimple w:instr=" SECTIONPAGES   \* MERGEFORMAT ">
      <w:r w:rsidR="0099350F">
        <w:rPr>
          <w:noProof/>
        </w:rPr>
        <w:t>2</w:t>
      </w:r>
    </w:fldSimple>
    <w:r>
      <w:rPr>
        <w:rFonts w:hint="eastAsia"/>
      </w:rPr>
      <w:t>頁</w:t>
    </w:r>
    <w:r>
      <w:rPr>
        <w:rFonts w:hint="eastAsia"/>
      </w:rPr>
      <w:t>(</w:t>
    </w:r>
    <w:r w:rsidRPr="00705BA7">
      <w:rPr>
        <w:rFonts w:ascii="新細明體" w:hAnsi="新細明體" w:hint="eastAsia"/>
        <w:color w:val="000000"/>
      </w:rPr>
      <w:t>專利權質權設定登記申請書</w:t>
    </w:r>
    <w:r>
      <w:rPr>
        <w:rFonts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44DA4" w14:textId="205086CA" w:rsidR="00705BA7" w:rsidRPr="00705BA7" w:rsidRDefault="00705BA7" w:rsidP="00705BA7">
    <w:pPr>
      <w:pStyle w:val="a7"/>
      <w:jc w:val="center"/>
    </w:pPr>
    <w:r>
      <w:rPr>
        <w:rFonts w:hint="eastAsia"/>
      </w:rPr>
      <w:t>第</w:t>
    </w:r>
    <w:r>
      <w:fldChar w:fldCharType="begin"/>
    </w:r>
    <w:r>
      <w:instrText>PAGE   \* MERGEFORMAT</w:instrText>
    </w:r>
    <w:r>
      <w:fldChar w:fldCharType="separate"/>
    </w:r>
    <w:r w:rsidR="00637BAE" w:rsidRPr="00637BAE">
      <w:rPr>
        <w:noProof/>
        <w:lang w:val="zh-TW"/>
      </w:rPr>
      <w:t>2</w:t>
    </w:r>
    <w:r>
      <w:fldChar w:fldCharType="end"/>
    </w:r>
    <w:r>
      <w:rPr>
        <w:rFonts w:hint="eastAsia"/>
      </w:rPr>
      <w:t>頁，共</w:t>
    </w:r>
    <w:fldSimple w:instr=" SECTIONPAGES   \* MERGEFORMAT ">
      <w:r w:rsidR="0099350F">
        <w:rPr>
          <w:noProof/>
        </w:rPr>
        <w:t>3</w:t>
      </w:r>
    </w:fldSimple>
    <w:r>
      <w:rPr>
        <w:rFonts w:hint="eastAsia"/>
      </w:rPr>
      <w:t>頁</w:t>
    </w:r>
    <w:r>
      <w:rPr>
        <w:rFonts w:hint="eastAsia"/>
      </w:rPr>
      <w:t>(</w:t>
    </w:r>
    <w:r>
      <w:rPr>
        <w:rFonts w:hint="eastAsia"/>
      </w:rPr>
      <w:t>基本資料表</w:t>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87185" w14:textId="77777777" w:rsidR="00E936BB" w:rsidRDefault="00E936BB">
      <w:r>
        <w:separator/>
      </w:r>
    </w:p>
  </w:footnote>
  <w:footnote w:type="continuationSeparator" w:id="0">
    <w:p w14:paraId="5461125F" w14:textId="77777777" w:rsidR="00E936BB" w:rsidRDefault="00E936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8510C"/>
    <w:multiLevelType w:val="hybridMultilevel"/>
    <w:tmpl w:val="DDBADCD8"/>
    <w:lvl w:ilvl="0" w:tplc="3962ED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C7661B5"/>
    <w:multiLevelType w:val="hybridMultilevel"/>
    <w:tmpl w:val="625E4B96"/>
    <w:lvl w:ilvl="0" w:tplc="DD3253EE">
      <w:start w:val="1"/>
      <w:numFmt w:val="decimal"/>
      <w:lvlText w:val="【代理人%1】"/>
      <w:lvlJc w:val="left"/>
      <w:pPr>
        <w:ind w:left="480" w:hanging="480"/>
      </w:pPr>
      <w:rPr>
        <w:rFonts w:ascii="Times New Roman" w:eastAsia="新細明體" w:hAnsi="Times New Roman" w:hint="eastAsia"/>
        <w:b w:val="0"/>
        <w:i w:val="0"/>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2CA3330B"/>
    <w:multiLevelType w:val="hybridMultilevel"/>
    <w:tmpl w:val="1100801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2EFE7BB7"/>
    <w:multiLevelType w:val="hybridMultilevel"/>
    <w:tmpl w:val="1D48BEF2"/>
    <w:lvl w:ilvl="0" w:tplc="FCB6697C">
      <w:start w:val="1"/>
      <w:numFmt w:val="decimal"/>
      <w:lvlText w:val="%1."/>
      <w:lvlJc w:val="left"/>
      <w:pPr>
        <w:ind w:left="480" w:hanging="480"/>
      </w:pPr>
      <w:rPr>
        <w:rFonts w:ascii="新細明體" w:eastAsia="新細明體" w:hAnsi="新細明體"/>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379699C"/>
    <w:multiLevelType w:val="hybridMultilevel"/>
    <w:tmpl w:val="FC061D88"/>
    <w:lvl w:ilvl="0" w:tplc="AD7611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6F273B8"/>
    <w:multiLevelType w:val="hybridMultilevel"/>
    <w:tmpl w:val="21062B90"/>
    <w:lvl w:ilvl="0" w:tplc="F98E58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8CE6A3A"/>
    <w:multiLevelType w:val="hybridMultilevel"/>
    <w:tmpl w:val="60A61624"/>
    <w:lvl w:ilvl="0" w:tplc="C4801CB4">
      <w:start w:val="1"/>
      <w:numFmt w:val="decimal"/>
      <w:lvlText w:val="【申請人%1】"/>
      <w:lvlJc w:val="left"/>
      <w:pPr>
        <w:ind w:left="480" w:hanging="480"/>
      </w:pPr>
      <w:rPr>
        <w:rFonts w:ascii="Times New Roman" w:eastAsia="新細明體" w:hAnsi="Times New Roman" w:hint="eastAsia"/>
        <w:b w:val="0"/>
        <w:i w:val="0"/>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71B2017F"/>
    <w:multiLevelType w:val="hybridMultilevel"/>
    <w:tmpl w:val="232A56A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7D9C2DB2"/>
    <w:multiLevelType w:val="hybridMultilevel"/>
    <w:tmpl w:val="09A8CA06"/>
    <w:lvl w:ilvl="0" w:tplc="15408C08">
      <w:start w:val="1"/>
      <w:numFmt w:val="decimal"/>
      <w:lvlText w:val="%1."/>
      <w:lvlJc w:val="left"/>
      <w:pPr>
        <w:ind w:left="360" w:hanging="360"/>
      </w:pPr>
      <w:rPr>
        <w:rFonts w:hint="default"/>
      </w:rPr>
    </w:lvl>
    <w:lvl w:ilvl="1" w:tplc="B87CF11C">
      <w:start w:val="1"/>
      <w:numFmt w:val="decimal"/>
      <w:lvlText w:val="(%2)"/>
      <w:lvlJc w:val="left"/>
      <w:pPr>
        <w:ind w:left="960" w:hanging="480"/>
      </w:pPr>
      <w:rPr>
        <w:rFonts w:hint="eastAsia"/>
      </w:rPr>
    </w:lvl>
    <w:lvl w:ilvl="2" w:tplc="04090001">
      <w:start w:val="1"/>
      <w:numFmt w:val="bullet"/>
      <w:lvlText w:val=""/>
      <w:lvlJc w:val="left"/>
      <w:pPr>
        <w:ind w:left="1440" w:hanging="480"/>
      </w:pPr>
      <w:rPr>
        <w:rFonts w:ascii="Wingdings" w:hAnsi="Wingding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59809851">
    <w:abstractNumId w:val="6"/>
  </w:num>
  <w:num w:numId="2" w16cid:durableId="641886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5770586">
    <w:abstractNumId w:val="1"/>
  </w:num>
  <w:num w:numId="4" w16cid:durableId="11069722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1696041">
    <w:abstractNumId w:val="2"/>
  </w:num>
  <w:num w:numId="6" w16cid:durableId="242110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113255">
    <w:abstractNumId w:val="3"/>
  </w:num>
  <w:num w:numId="8" w16cid:durableId="9265035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8479955">
    <w:abstractNumId w:val="7"/>
  </w:num>
  <w:num w:numId="10" w16cid:durableId="4854421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6926383">
    <w:abstractNumId w:val="4"/>
  </w:num>
  <w:num w:numId="12" w16cid:durableId="633872282">
    <w:abstractNumId w:val="0"/>
  </w:num>
  <w:num w:numId="13" w16cid:durableId="18439113">
    <w:abstractNumId w:val="8"/>
  </w:num>
  <w:num w:numId="14" w16cid:durableId="21209501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attachedTemplate r:id="rId1"/>
  <w:defaultTabStop w:val="480"/>
  <w:noPunctuationKerning/>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6F4"/>
    <w:rsid w:val="0000299F"/>
    <w:rsid w:val="00015A9C"/>
    <w:rsid w:val="00056920"/>
    <w:rsid w:val="00057F34"/>
    <w:rsid w:val="00073E26"/>
    <w:rsid w:val="00080A20"/>
    <w:rsid w:val="000876F4"/>
    <w:rsid w:val="000C65B5"/>
    <w:rsid w:val="000D33FD"/>
    <w:rsid w:val="00124F80"/>
    <w:rsid w:val="00127636"/>
    <w:rsid w:val="00171FAB"/>
    <w:rsid w:val="00186A1E"/>
    <w:rsid w:val="001A0A60"/>
    <w:rsid w:val="001A5B37"/>
    <w:rsid w:val="001C09C7"/>
    <w:rsid w:val="001D6356"/>
    <w:rsid w:val="001E6DA7"/>
    <w:rsid w:val="002267CB"/>
    <w:rsid w:val="0026568E"/>
    <w:rsid w:val="00286BD2"/>
    <w:rsid w:val="00287291"/>
    <w:rsid w:val="002B5437"/>
    <w:rsid w:val="002C00F1"/>
    <w:rsid w:val="002F1D02"/>
    <w:rsid w:val="002F77C0"/>
    <w:rsid w:val="00301E6E"/>
    <w:rsid w:val="00310D0C"/>
    <w:rsid w:val="00321655"/>
    <w:rsid w:val="00353770"/>
    <w:rsid w:val="00355BD4"/>
    <w:rsid w:val="00366203"/>
    <w:rsid w:val="00397A9A"/>
    <w:rsid w:val="003A7784"/>
    <w:rsid w:val="003B7B79"/>
    <w:rsid w:val="003C42C8"/>
    <w:rsid w:val="003D0D84"/>
    <w:rsid w:val="00404A6E"/>
    <w:rsid w:val="0041178B"/>
    <w:rsid w:val="00422A88"/>
    <w:rsid w:val="00431A95"/>
    <w:rsid w:val="00467E48"/>
    <w:rsid w:val="00484245"/>
    <w:rsid w:val="00494C5B"/>
    <w:rsid w:val="004D138F"/>
    <w:rsid w:val="004E378D"/>
    <w:rsid w:val="00502B8C"/>
    <w:rsid w:val="00512917"/>
    <w:rsid w:val="00536DB0"/>
    <w:rsid w:val="00566D39"/>
    <w:rsid w:val="0059573B"/>
    <w:rsid w:val="005F5469"/>
    <w:rsid w:val="00637BAE"/>
    <w:rsid w:val="00655F2C"/>
    <w:rsid w:val="006B3B5C"/>
    <w:rsid w:val="006D3D7C"/>
    <w:rsid w:val="00703C7F"/>
    <w:rsid w:val="00705BA7"/>
    <w:rsid w:val="007109F5"/>
    <w:rsid w:val="00731EF6"/>
    <w:rsid w:val="00752964"/>
    <w:rsid w:val="007671C0"/>
    <w:rsid w:val="0079177D"/>
    <w:rsid w:val="007B2346"/>
    <w:rsid w:val="007D1AAE"/>
    <w:rsid w:val="007F2CFA"/>
    <w:rsid w:val="00823716"/>
    <w:rsid w:val="008331A6"/>
    <w:rsid w:val="00842F4E"/>
    <w:rsid w:val="008522F3"/>
    <w:rsid w:val="00862440"/>
    <w:rsid w:val="00883C6A"/>
    <w:rsid w:val="00891833"/>
    <w:rsid w:val="00897FF0"/>
    <w:rsid w:val="008B5B9B"/>
    <w:rsid w:val="008C112A"/>
    <w:rsid w:val="008C704A"/>
    <w:rsid w:val="008F5509"/>
    <w:rsid w:val="00917D11"/>
    <w:rsid w:val="00925890"/>
    <w:rsid w:val="00936BC4"/>
    <w:rsid w:val="00941DAF"/>
    <w:rsid w:val="009462FD"/>
    <w:rsid w:val="009908CB"/>
    <w:rsid w:val="0099350F"/>
    <w:rsid w:val="00A002D3"/>
    <w:rsid w:val="00A5126E"/>
    <w:rsid w:val="00A8015A"/>
    <w:rsid w:val="00A96285"/>
    <w:rsid w:val="00AD3693"/>
    <w:rsid w:val="00AD6CD5"/>
    <w:rsid w:val="00AF2AEC"/>
    <w:rsid w:val="00B44FC9"/>
    <w:rsid w:val="00B54367"/>
    <w:rsid w:val="00B56A8C"/>
    <w:rsid w:val="00B56AF5"/>
    <w:rsid w:val="00B6765E"/>
    <w:rsid w:val="00B71C79"/>
    <w:rsid w:val="00B758DB"/>
    <w:rsid w:val="00B823A4"/>
    <w:rsid w:val="00BD1726"/>
    <w:rsid w:val="00BE50F5"/>
    <w:rsid w:val="00BF05F1"/>
    <w:rsid w:val="00C15159"/>
    <w:rsid w:val="00C245C0"/>
    <w:rsid w:val="00C26D0D"/>
    <w:rsid w:val="00C31414"/>
    <w:rsid w:val="00C4712E"/>
    <w:rsid w:val="00C66A56"/>
    <w:rsid w:val="00CB20C6"/>
    <w:rsid w:val="00CB6434"/>
    <w:rsid w:val="00CD10D9"/>
    <w:rsid w:val="00CE407C"/>
    <w:rsid w:val="00D0174F"/>
    <w:rsid w:val="00D82F37"/>
    <w:rsid w:val="00D90825"/>
    <w:rsid w:val="00D974E4"/>
    <w:rsid w:val="00D97E05"/>
    <w:rsid w:val="00DB67C9"/>
    <w:rsid w:val="00E17711"/>
    <w:rsid w:val="00E249A3"/>
    <w:rsid w:val="00E25389"/>
    <w:rsid w:val="00E508BE"/>
    <w:rsid w:val="00E527F5"/>
    <w:rsid w:val="00E80671"/>
    <w:rsid w:val="00E936BB"/>
    <w:rsid w:val="00E95405"/>
    <w:rsid w:val="00E96246"/>
    <w:rsid w:val="00EA14EF"/>
    <w:rsid w:val="00ED1C6D"/>
    <w:rsid w:val="00F000A7"/>
    <w:rsid w:val="00F14ACD"/>
    <w:rsid w:val="00F16DB7"/>
    <w:rsid w:val="00F32D9E"/>
    <w:rsid w:val="00F333DF"/>
    <w:rsid w:val="00F36FBF"/>
    <w:rsid w:val="00F40A45"/>
    <w:rsid w:val="00F42173"/>
    <w:rsid w:val="00F5206C"/>
    <w:rsid w:val="00F71BEF"/>
    <w:rsid w:val="00F853D7"/>
    <w:rsid w:val="00F9707B"/>
    <w:rsid w:val="00FF3F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164B94"/>
  <w15:docId w15:val="{F66D6534-3E20-43E2-90B9-3A5F8196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hAnsi="Calibri"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0000FF"/>
      <w:u w:val="single"/>
    </w:rPr>
  </w:style>
  <w:style w:type="character" w:styleId="a4">
    <w:name w:val="FollowedHyperlink"/>
    <w:uiPriority w:val="99"/>
    <w:semiHidden/>
    <w:unhideWhenUsed/>
    <w:rPr>
      <w:color w:val="800080"/>
      <w:u w:val="single"/>
    </w:rPr>
  </w:style>
  <w:style w:type="paragraph" w:styleId="a5">
    <w:name w:val="header"/>
    <w:basedOn w:val="a"/>
    <w:link w:val="a6"/>
    <w:uiPriority w:val="99"/>
    <w:unhideWhenUsed/>
    <w:pPr>
      <w:snapToGrid w:val="0"/>
    </w:pPr>
    <w:rPr>
      <w:sz w:val="20"/>
      <w:szCs w:val="20"/>
    </w:rPr>
  </w:style>
  <w:style w:type="character" w:customStyle="1" w:styleId="a6">
    <w:name w:val="頁首 字元"/>
    <w:basedOn w:val="a0"/>
    <w:link w:val="a5"/>
    <w:uiPriority w:val="99"/>
    <w:locked/>
  </w:style>
  <w:style w:type="paragraph" w:styleId="a7">
    <w:name w:val="footer"/>
    <w:basedOn w:val="a"/>
    <w:link w:val="a8"/>
    <w:uiPriority w:val="99"/>
    <w:unhideWhenUsed/>
    <w:pPr>
      <w:snapToGrid w:val="0"/>
    </w:pPr>
    <w:rPr>
      <w:sz w:val="20"/>
      <w:szCs w:val="20"/>
    </w:rPr>
  </w:style>
  <w:style w:type="character" w:customStyle="1" w:styleId="a8">
    <w:name w:val="頁尾 字元"/>
    <w:basedOn w:val="a0"/>
    <w:link w:val="a7"/>
    <w:uiPriority w:val="99"/>
    <w:locked/>
  </w:style>
  <w:style w:type="paragraph" w:styleId="a9">
    <w:name w:val="Balloon Text"/>
    <w:basedOn w:val="a"/>
    <w:link w:val="aa"/>
    <w:uiPriority w:val="99"/>
    <w:semiHidden/>
    <w:unhideWhenUsed/>
    <w:rPr>
      <w:rFonts w:ascii="Cambria" w:hAnsi="Cambria"/>
      <w:sz w:val="18"/>
      <w:szCs w:val="18"/>
    </w:rPr>
  </w:style>
  <w:style w:type="character" w:customStyle="1" w:styleId="aa">
    <w:name w:val="註解方塊文字 字元"/>
    <w:link w:val="a9"/>
    <w:uiPriority w:val="99"/>
    <w:semiHidden/>
    <w:locked/>
    <w:rPr>
      <w:rFonts w:ascii="Cambria" w:hAnsi="Cambria" w:hint="default"/>
    </w:rPr>
  </w:style>
  <w:style w:type="paragraph" w:styleId="ab">
    <w:name w:val="List Paragraph"/>
    <w:basedOn w:val="a"/>
    <w:uiPriority w:val="34"/>
    <w:qFormat/>
    <w:pPr>
      <w:ind w:left="480"/>
    </w:pPr>
  </w:style>
  <w:style w:type="paragraph" w:customStyle="1" w:styleId="msochpdefault">
    <w:name w:val="msochpdefault"/>
    <w:basedOn w:val="a"/>
    <w:pPr>
      <w:spacing w:before="100" w:beforeAutospacing="1" w:after="100" w:afterAutospacing="1"/>
    </w:pPr>
    <w:rPr>
      <w:rFonts w:ascii="新細明體" w:hAnsi="新細明體"/>
      <w:sz w:val="20"/>
      <w:szCs w:val="20"/>
    </w:rPr>
  </w:style>
  <w:style w:type="character" w:customStyle="1" w:styleId="hps">
    <w:name w:val="hps"/>
    <w:basedOn w:val="a0"/>
  </w:style>
  <w:style w:type="paragraph" w:customStyle="1" w:styleId="p0">
    <w:name w:val="p0"/>
    <w:basedOn w:val="a"/>
    <w:rsid w:val="00F71BEF"/>
    <w:rPr>
      <w:rFonts w:ascii="Times New Roman" w:hAnsi="Times New Roman" w:cs="Times New Roman"/>
      <w:sz w:val="20"/>
      <w:szCs w:val="20"/>
    </w:rPr>
  </w:style>
  <w:style w:type="character" w:styleId="ac">
    <w:name w:val="annotation reference"/>
    <w:uiPriority w:val="99"/>
    <w:semiHidden/>
    <w:unhideWhenUsed/>
    <w:rsid w:val="00CB20C6"/>
    <w:rPr>
      <w:sz w:val="18"/>
      <w:szCs w:val="18"/>
    </w:rPr>
  </w:style>
  <w:style w:type="paragraph" w:styleId="ad">
    <w:name w:val="annotation text"/>
    <w:basedOn w:val="a"/>
    <w:link w:val="ae"/>
    <w:uiPriority w:val="99"/>
    <w:semiHidden/>
    <w:unhideWhenUsed/>
    <w:rsid w:val="00CB20C6"/>
  </w:style>
  <w:style w:type="character" w:customStyle="1" w:styleId="ae">
    <w:name w:val="註解文字 字元"/>
    <w:link w:val="ad"/>
    <w:uiPriority w:val="99"/>
    <w:semiHidden/>
    <w:rsid w:val="00CB20C6"/>
    <w:rPr>
      <w:rFonts w:ascii="Calibri" w:eastAsia="新細明體" w:hAnsi="Calibri" w:cs="新細明體"/>
      <w:sz w:val="24"/>
      <w:szCs w:val="24"/>
    </w:rPr>
  </w:style>
  <w:style w:type="paragraph" w:styleId="af">
    <w:name w:val="annotation subject"/>
    <w:basedOn w:val="ad"/>
    <w:next w:val="ad"/>
    <w:link w:val="af0"/>
    <w:uiPriority w:val="99"/>
    <w:semiHidden/>
    <w:unhideWhenUsed/>
    <w:rsid w:val="00CB20C6"/>
    <w:rPr>
      <w:b/>
      <w:bCs/>
    </w:rPr>
  </w:style>
  <w:style w:type="character" w:customStyle="1" w:styleId="af0">
    <w:name w:val="註解主旨 字元"/>
    <w:link w:val="af"/>
    <w:uiPriority w:val="99"/>
    <w:semiHidden/>
    <w:rsid w:val="00CB20C6"/>
    <w:rPr>
      <w:rFonts w:ascii="Calibri" w:eastAsia="新細明體" w:hAnsi="Calibri" w:cs="新細明體"/>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840936">
      <w:bodyDiv w:val="1"/>
      <w:marLeft w:val="0"/>
      <w:marRight w:val="0"/>
      <w:marTop w:val="0"/>
      <w:marBottom w:val="0"/>
      <w:divBdr>
        <w:top w:val="none" w:sz="0" w:space="0" w:color="auto"/>
        <w:left w:val="none" w:sz="0" w:space="0" w:color="auto"/>
        <w:bottom w:val="none" w:sz="0" w:space="0" w:color="auto"/>
        <w:right w:val="none" w:sz="0" w:space="0" w:color="auto"/>
      </w:divBdr>
    </w:div>
    <w:div w:id="457382430">
      <w:bodyDiv w:val="1"/>
      <w:marLeft w:val="0"/>
      <w:marRight w:val="0"/>
      <w:marTop w:val="0"/>
      <w:marBottom w:val="0"/>
      <w:divBdr>
        <w:top w:val="none" w:sz="0" w:space="0" w:color="auto"/>
        <w:left w:val="none" w:sz="0" w:space="0" w:color="auto"/>
        <w:bottom w:val="none" w:sz="0" w:space="0" w:color="auto"/>
        <w:right w:val="none" w:sz="0" w:space="0" w:color="auto"/>
      </w:divBdr>
    </w:div>
    <w:div w:id="807666765">
      <w:bodyDiv w:val="1"/>
      <w:marLeft w:val="0"/>
      <w:marRight w:val="0"/>
      <w:marTop w:val="0"/>
      <w:marBottom w:val="0"/>
      <w:divBdr>
        <w:top w:val="none" w:sz="0" w:space="0" w:color="auto"/>
        <w:left w:val="none" w:sz="0" w:space="0" w:color="auto"/>
        <w:bottom w:val="none" w:sz="0" w:space="0" w:color="auto"/>
        <w:right w:val="none" w:sz="0" w:space="0" w:color="auto"/>
      </w:divBdr>
    </w:div>
    <w:div w:id="129875722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s045\Test\TIPOHtml2Pdf\Help\&#19979;&#36617;&#31354;&#30333;&#34920;&#21934;\&#23560;&#21033;&#30003;&#35531;&#26360;\71%5b&#23560;&#31777;B%5d%5b&#23560;&#21033;&#27402;&#36074;&#27402;&#35373;&#23450;&#30331;&#35352;&#30003;&#35531;&#26360;%5d.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E8E71-B490-406F-9117-FBC1EF6C7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71[專簡B][專利權質權設定登記申請書].dot</Template>
  <TotalTime>0</TotalTime>
  <Pages>5</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E3330徐佐銘(康大)</dc:creator>
  <cp:keywords/>
  <cp:lastModifiedBy>KD011</cp:lastModifiedBy>
  <cp:revision>2</cp:revision>
  <cp:lastPrinted>2015-02-02T01:28:00Z</cp:lastPrinted>
  <dcterms:created xsi:type="dcterms:W3CDTF">2025-03-10T08:18:00Z</dcterms:created>
  <dcterms:modified xsi:type="dcterms:W3CDTF">2025-11-28T02:03:00Z</dcterms:modified>
</cp:coreProperties>
</file>